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130FD" w14:textId="26EF96C1" w:rsidR="00816216" w:rsidRDefault="008619F4" w:rsidP="00141A4C">
      <w:pPr>
        <w:pStyle w:val="KonuBal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F85D20A" wp14:editId="25BE01E1">
            <wp:simplePos x="0" y="0"/>
            <wp:positionH relativeFrom="column">
              <wp:posOffset>5593080</wp:posOffset>
            </wp:positionH>
            <wp:positionV relativeFrom="paragraph">
              <wp:posOffset>20320</wp:posOffset>
            </wp:positionV>
            <wp:extent cx="924560" cy="1130300"/>
            <wp:effectExtent l="0" t="0" r="2540" b="0"/>
            <wp:wrapTight wrapText="bothSides">
              <wp:wrapPolygon edited="0">
                <wp:start x="0" y="0"/>
                <wp:lineTo x="0" y="21357"/>
                <wp:lineTo x="21363" y="21357"/>
                <wp:lineTo x="213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gito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0BF">
        <w:t>Yiğit Ege KARGI</w:t>
      </w:r>
    </w:p>
    <w:p w14:paraId="3B367F8F" w14:textId="48129DE6" w:rsidR="002D7701" w:rsidRDefault="00CA5B42" w:rsidP="00141A4C">
      <w:r>
        <w:t>D</w:t>
      </w:r>
      <w:r w:rsidR="00CC194F">
        <w:t>.T.</w:t>
      </w:r>
      <w:r>
        <w:t xml:space="preserve">: </w:t>
      </w:r>
      <w:r w:rsidR="002D7701">
        <w:t>2008-</w:t>
      </w:r>
      <w:r>
        <w:t>Ümraniye</w:t>
      </w:r>
      <w:r w:rsidR="005140BF">
        <w:t>/</w:t>
      </w:r>
      <w:proofErr w:type="gramStart"/>
      <w:r w:rsidR="005140BF">
        <w:t>İSTANBUL</w:t>
      </w:r>
      <w:r w:rsidR="00141A4C">
        <w:rPr>
          <w:lang w:bidi="tr-TR"/>
        </w:rPr>
        <w:t> </w:t>
      </w:r>
      <w:r w:rsidR="00CC194F">
        <w:rPr>
          <w:lang w:bidi="tr-TR"/>
        </w:rPr>
        <w:t xml:space="preserve"> </w:t>
      </w:r>
      <w:r w:rsidR="00141A4C">
        <w:rPr>
          <w:lang w:bidi="tr-TR"/>
        </w:rPr>
        <w:t>|</w:t>
      </w:r>
      <w:proofErr w:type="gramEnd"/>
      <w:r w:rsidR="00141A4C">
        <w:rPr>
          <w:lang w:bidi="tr-TR"/>
        </w:rPr>
        <w:t> </w:t>
      </w:r>
      <w:r w:rsidR="00CC194F">
        <w:rPr>
          <w:lang w:bidi="tr-TR"/>
        </w:rPr>
        <w:t xml:space="preserve"> </w:t>
      </w:r>
      <w:r>
        <w:rPr>
          <w:lang w:bidi="tr-TR"/>
        </w:rPr>
        <w:t xml:space="preserve">GSM: </w:t>
      </w:r>
      <w:r w:rsidR="005140BF">
        <w:t>+90 552 092 8897</w:t>
      </w:r>
      <w:r w:rsidR="00CC194F">
        <w:t xml:space="preserve"> </w:t>
      </w:r>
      <w:r w:rsidR="00CC194F">
        <w:rPr>
          <w:lang w:bidi="tr-TR"/>
        </w:rPr>
        <w:t xml:space="preserve"> </w:t>
      </w:r>
      <w:r w:rsidR="00141A4C">
        <w:rPr>
          <w:lang w:bidi="tr-TR"/>
        </w:rPr>
        <w:t>|</w:t>
      </w:r>
      <w:r w:rsidR="00CC194F">
        <w:rPr>
          <w:lang w:bidi="tr-TR"/>
        </w:rPr>
        <w:t xml:space="preserve"> </w:t>
      </w:r>
      <w:r>
        <w:rPr>
          <w:lang w:bidi="tr-TR"/>
        </w:rPr>
        <w:t xml:space="preserve"> e-mail:</w:t>
      </w:r>
      <w:r w:rsidR="00141A4C">
        <w:rPr>
          <w:lang w:bidi="tr-TR"/>
        </w:rPr>
        <w:t> </w:t>
      </w:r>
      <w:hyperlink r:id="rId9" w:history="1">
        <w:r w:rsidR="002D7701" w:rsidRPr="00CA5B42">
          <w:t>yegekargi@gmail.com</w:t>
        </w:r>
      </w:hyperlink>
    </w:p>
    <w:p w14:paraId="00BA80AA" w14:textId="7AF595DA" w:rsidR="002D7701" w:rsidRDefault="002D7701" w:rsidP="002D7701">
      <w:pPr>
        <w:spacing w:line="300" w:lineRule="atLeast"/>
      </w:pPr>
      <w:r w:rsidRPr="002D7701">
        <w:t>Eğitim hayatım boyunca öğrendiğim bilgileri pratikte uygulayabileceğim ve gelecekteki iş hayatıma pozitif etki sunacak bir staj</w:t>
      </w:r>
      <w:r w:rsidR="00E40B69">
        <w:t>y</w:t>
      </w:r>
      <w:r>
        <w:t>er</w:t>
      </w:r>
      <w:r w:rsidRPr="002D7701">
        <w:t xml:space="preserve"> adayıyım. Sorumluluk bilincine sahip, meraklı ve dinamik birisiyim. Ekibinizin bir parçası olmayı ve katkıda bulunmayı isterim.</w:t>
      </w:r>
    </w:p>
    <w:sdt>
      <w:sdtPr>
        <w:alias w:val="Eğitim:"/>
        <w:tag w:val="Eğitim:"/>
        <w:id w:val="807127995"/>
        <w:placeholder>
          <w:docPart w:val="CA777C1FF51949EA80F68D0DFCE5FD84"/>
        </w:placeholder>
        <w:temporary/>
        <w:showingPlcHdr/>
      </w:sdtPr>
      <w:sdtEndPr/>
      <w:sdtContent>
        <w:p w14:paraId="3E0D83EB" w14:textId="77777777" w:rsidR="006270A9" w:rsidRDefault="009D5933">
          <w:pPr>
            <w:pStyle w:val="Balk1"/>
          </w:pPr>
          <w:r>
            <w:rPr>
              <w:lang w:bidi="tr-TR"/>
            </w:rPr>
            <w:t>Eğitim</w:t>
          </w:r>
        </w:p>
      </w:sdtContent>
    </w:sdt>
    <w:p w14:paraId="6F1E5C65" w14:textId="49F51D7E" w:rsidR="003143CA" w:rsidRDefault="003143CA" w:rsidP="005140BF">
      <w:pPr>
        <w:pStyle w:val="Balk4"/>
        <w:rPr>
          <w:lang w:bidi="tr-TR"/>
        </w:rPr>
      </w:pPr>
      <w:r w:rsidRPr="00D20FC1">
        <w:rPr>
          <w:b/>
          <w:lang w:bidi="tr-TR"/>
        </w:rPr>
        <w:t>İLKOKUL</w:t>
      </w:r>
      <w:r w:rsidR="00D20FC1">
        <w:rPr>
          <w:lang w:bidi="tr-TR"/>
        </w:rPr>
        <w:t xml:space="preserve"> -</w:t>
      </w:r>
      <w:r w:rsidRPr="003143CA">
        <w:rPr>
          <w:lang w:bidi="tr-TR"/>
        </w:rPr>
        <w:t xml:space="preserve"> EMRULLAH TURANLI</w:t>
      </w:r>
      <w:r>
        <w:rPr>
          <w:lang w:bidi="tr-TR"/>
        </w:rPr>
        <w:t xml:space="preserve"> - 2018</w:t>
      </w:r>
    </w:p>
    <w:p w14:paraId="54DC6597" w14:textId="77777777" w:rsidR="003143CA" w:rsidRDefault="003143CA" w:rsidP="005140BF">
      <w:pPr>
        <w:pStyle w:val="Balk4"/>
        <w:rPr>
          <w:lang w:bidi="tr-TR"/>
        </w:rPr>
      </w:pPr>
    </w:p>
    <w:p w14:paraId="7F605C05" w14:textId="5B793D0B" w:rsidR="003143CA" w:rsidRDefault="003143CA" w:rsidP="005140BF">
      <w:pPr>
        <w:pStyle w:val="Balk4"/>
        <w:rPr>
          <w:lang w:bidi="tr-TR"/>
        </w:rPr>
      </w:pPr>
      <w:r w:rsidRPr="00D20FC1">
        <w:rPr>
          <w:b/>
          <w:lang w:bidi="tr-TR"/>
        </w:rPr>
        <w:t>ORTAOKUL</w:t>
      </w:r>
      <w:r w:rsidR="00D20FC1">
        <w:rPr>
          <w:lang w:bidi="tr-TR"/>
        </w:rPr>
        <w:t xml:space="preserve"> -</w:t>
      </w:r>
      <w:r w:rsidRPr="003143CA">
        <w:rPr>
          <w:lang w:bidi="tr-TR"/>
        </w:rPr>
        <w:t xml:space="preserve"> AVRUPA KONUTLARI</w:t>
      </w:r>
      <w:r>
        <w:rPr>
          <w:lang w:bidi="tr-TR"/>
        </w:rPr>
        <w:t xml:space="preserve"> -</w:t>
      </w:r>
      <w:r w:rsidR="009D5933">
        <w:rPr>
          <w:lang w:bidi="tr-TR"/>
        </w:rPr>
        <w:t> </w:t>
      </w:r>
      <w:r>
        <w:rPr>
          <w:lang w:bidi="tr-TR"/>
        </w:rPr>
        <w:t>2022</w:t>
      </w:r>
    </w:p>
    <w:p w14:paraId="263242C6" w14:textId="77777777" w:rsidR="003143CA" w:rsidRDefault="003143CA" w:rsidP="005140BF">
      <w:pPr>
        <w:pStyle w:val="Balk4"/>
      </w:pPr>
    </w:p>
    <w:p w14:paraId="73144BBA" w14:textId="5527B9C5" w:rsidR="005140BF" w:rsidRDefault="003143CA" w:rsidP="005140BF">
      <w:pPr>
        <w:pStyle w:val="Balk4"/>
      </w:pPr>
      <w:r w:rsidRPr="00D20FC1">
        <w:rPr>
          <w:b/>
        </w:rPr>
        <w:t>LİSE</w:t>
      </w:r>
      <w:r>
        <w:t xml:space="preserve"> </w:t>
      </w:r>
      <w:r w:rsidR="00D20FC1">
        <w:t xml:space="preserve">- </w:t>
      </w:r>
      <w:r w:rsidR="005140BF">
        <w:t xml:space="preserve">ATAŞEHİR İBRAHİM MÜTEFERRİKA MESLEKİ VE TEKNİK ANADOLU LİSESİ </w:t>
      </w:r>
    </w:p>
    <w:p w14:paraId="32AC5031" w14:textId="7EF28243" w:rsidR="005140BF" w:rsidRDefault="005140BF" w:rsidP="005140BF">
      <w:pPr>
        <w:pStyle w:val="Balk4"/>
      </w:pPr>
      <w:r>
        <w:t>12.09.2022</w:t>
      </w:r>
      <w:proofErr w:type="gramStart"/>
      <w:r>
        <w:t>-</w:t>
      </w:r>
      <w:r w:rsidR="003143CA">
        <w:t>(</w:t>
      </w:r>
      <w:proofErr w:type="gramEnd"/>
      <w:r w:rsidR="00E32809">
        <w:t xml:space="preserve">Şu an </w:t>
      </w:r>
      <w:r w:rsidR="003143CA">
        <w:t xml:space="preserve">Lise </w:t>
      </w:r>
      <w:r w:rsidR="00D545A9">
        <w:t>4</w:t>
      </w:r>
      <w:r w:rsidR="003143CA">
        <w:t>. Sınıf öğrencisi)</w:t>
      </w:r>
    </w:p>
    <w:p w14:paraId="278A97E1" w14:textId="5A56F406" w:rsidR="006270A9" w:rsidRPr="00D20FC1" w:rsidRDefault="003143CA">
      <w:pPr>
        <w:pStyle w:val="Balk2"/>
        <w:rPr>
          <w:color w:val="2A7B88" w:themeColor="accent1" w:themeShade="BF"/>
        </w:rPr>
      </w:pPr>
      <w:r w:rsidRPr="00D20FC1">
        <w:rPr>
          <w:caps w:val="0"/>
          <w:color w:val="2A7B88" w:themeColor="accent1" w:themeShade="BF"/>
        </w:rPr>
        <w:t>Okutulan dersler:</w:t>
      </w:r>
    </w:p>
    <w:p w14:paraId="3CF0AE1C" w14:textId="77777777" w:rsidR="00CC194F" w:rsidRDefault="005140BF" w:rsidP="005140BF">
      <w:pPr>
        <w:pStyle w:val="ListeParagraf"/>
        <w:numPr>
          <w:ilvl w:val="0"/>
          <w:numId w:val="24"/>
        </w:numPr>
        <w:rPr>
          <w:lang w:bidi="tr-TR"/>
        </w:rPr>
      </w:pPr>
      <w:r>
        <w:rPr>
          <w:lang w:bidi="tr-TR"/>
        </w:rPr>
        <w:t xml:space="preserve">9.SINIF: BİLİŞİM TEKNOLOJİLERİ TEMELLERİ, PROGRAMLAMA T., </w:t>
      </w:r>
    </w:p>
    <w:p w14:paraId="1D5CA38F" w14:textId="78544B99" w:rsidR="005140BF" w:rsidRDefault="005140BF" w:rsidP="00CC194F">
      <w:pPr>
        <w:pStyle w:val="ListeParagraf"/>
        <w:rPr>
          <w:lang w:bidi="tr-TR"/>
        </w:rPr>
      </w:pPr>
      <w:r>
        <w:rPr>
          <w:lang w:bidi="tr-TR"/>
        </w:rPr>
        <w:t>BİLGİSAYARLI TASARIM UYGULAMALARI.</w:t>
      </w:r>
    </w:p>
    <w:p w14:paraId="359F3B8D" w14:textId="77777777" w:rsidR="005140BF" w:rsidRDefault="005140BF" w:rsidP="005140BF">
      <w:pPr>
        <w:pStyle w:val="ListeParagraf"/>
        <w:rPr>
          <w:lang w:bidi="tr-TR"/>
        </w:rPr>
      </w:pPr>
    </w:p>
    <w:p w14:paraId="5F1EB2AD" w14:textId="54E52E35" w:rsidR="005140BF" w:rsidRDefault="005140BF" w:rsidP="005140BF">
      <w:pPr>
        <w:pStyle w:val="ListeParagraf"/>
        <w:numPr>
          <w:ilvl w:val="0"/>
          <w:numId w:val="24"/>
        </w:numPr>
        <w:rPr>
          <w:lang w:bidi="tr-TR"/>
        </w:rPr>
      </w:pPr>
      <w:r>
        <w:rPr>
          <w:lang w:bidi="tr-TR"/>
        </w:rPr>
        <w:t>10.SINIF: NESNE TABANLI PROGRAMLAMA, ROBOTİK KODLAMA.</w:t>
      </w:r>
    </w:p>
    <w:p w14:paraId="3ADCF20E" w14:textId="77777777" w:rsidR="005140BF" w:rsidRDefault="005140BF" w:rsidP="005140BF">
      <w:pPr>
        <w:pStyle w:val="ListeParagraf"/>
        <w:rPr>
          <w:lang w:bidi="tr-TR"/>
        </w:rPr>
      </w:pPr>
    </w:p>
    <w:p w14:paraId="274A4E8B" w14:textId="70E8E45D" w:rsidR="005140BF" w:rsidRDefault="005140BF" w:rsidP="008619F4">
      <w:pPr>
        <w:pStyle w:val="ListeParagraf"/>
        <w:numPr>
          <w:ilvl w:val="0"/>
          <w:numId w:val="24"/>
        </w:numPr>
        <w:rPr>
          <w:lang w:bidi="tr-TR"/>
        </w:rPr>
      </w:pPr>
      <w:r>
        <w:rPr>
          <w:lang w:bidi="tr-TR"/>
        </w:rPr>
        <w:t xml:space="preserve">11.SINIF: WEB TABANLI UYGULAMA GELİŞİTİRME, </w:t>
      </w:r>
      <w:r w:rsidR="00CC194F">
        <w:rPr>
          <w:lang w:bidi="tr-TR"/>
        </w:rPr>
        <w:br/>
      </w:r>
      <w:r>
        <w:rPr>
          <w:lang w:bidi="tr-TR"/>
        </w:rPr>
        <w:t>GRAFİK VE CANLANDIRMA,</w:t>
      </w:r>
      <w:r w:rsidR="00CC194F">
        <w:rPr>
          <w:lang w:bidi="tr-TR"/>
        </w:rPr>
        <w:t xml:space="preserve"> </w:t>
      </w:r>
      <w:r>
        <w:rPr>
          <w:lang w:bidi="tr-TR"/>
        </w:rPr>
        <w:t>MOBİL UYGULAMALAR, WEB PROGRAMCILIĞI</w:t>
      </w:r>
    </w:p>
    <w:p w14:paraId="6732EA10" w14:textId="3C516612" w:rsidR="005140BF" w:rsidRDefault="005140BF" w:rsidP="005140BF">
      <w:pPr>
        <w:pStyle w:val="ListeParagraf"/>
        <w:rPr>
          <w:lang w:bidi="tr-TR"/>
        </w:rPr>
      </w:pPr>
    </w:p>
    <w:p w14:paraId="1FD01B1C" w14:textId="1915014B" w:rsidR="005140BF" w:rsidRDefault="005140BF" w:rsidP="005140BF">
      <w:pPr>
        <w:pStyle w:val="ListeParagraf"/>
        <w:numPr>
          <w:ilvl w:val="0"/>
          <w:numId w:val="24"/>
        </w:numPr>
      </w:pPr>
      <w:r>
        <w:rPr>
          <w:lang w:bidi="tr-TR"/>
        </w:rPr>
        <w:t>12.SINIF: WEB PROGRAMCILIĞI, YAZILIM PROJESİ.</w:t>
      </w:r>
      <w:r w:rsidR="00D545A9" w:rsidRPr="00D545A9">
        <w:rPr>
          <w:noProof/>
          <w:lang w:val="de-DE"/>
        </w:rPr>
        <w:t xml:space="preserve"> </w:t>
      </w:r>
    </w:p>
    <w:p w14:paraId="0FD66E76" w14:textId="013DE6E3" w:rsidR="006270A9" w:rsidRDefault="005140BF">
      <w:pPr>
        <w:pStyle w:val="Balk1"/>
      </w:pPr>
      <w:r>
        <w:t>Teknik Beceriler</w:t>
      </w:r>
    </w:p>
    <w:p w14:paraId="1512EF1E" w14:textId="59110094" w:rsidR="001B29CF" w:rsidRDefault="005140BF" w:rsidP="005140BF">
      <w:r>
        <w:t>HTML</w:t>
      </w:r>
      <w:r w:rsidR="00CC194F">
        <w:t xml:space="preserve"> </w:t>
      </w:r>
      <w:r>
        <w:t>|</w:t>
      </w:r>
      <w:r w:rsidR="00CC194F">
        <w:t xml:space="preserve"> </w:t>
      </w:r>
      <w:r>
        <w:t>PHP</w:t>
      </w:r>
      <w:r w:rsidR="00CC194F">
        <w:t xml:space="preserve"> </w:t>
      </w:r>
      <w:r>
        <w:t>| C#</w:t>
      </w:r>
      <w:r w:rsidR="00CC194F">
        <w:t xml:space="preserve"> </w:t>
      </w:r>
      <w:r>
        <w:t>|</w:t>
      </w:r>
      <w:r w:rsidR="00CC194F">
        <w:t xml:space="preserve"> </w:t>
      </w:r>
      <w:r>
        <w:t>VİSUAL STUDİO CODE</w:t>
      </w:r>
      <w:r w:rsidR="00CC194F">
        <w:t xml:space="preserve"> </w:t>
      </w:r>
      <w:r>
        <w:t>|</w:t>
      </w:r>
      <w:r w:rsidR="00CC194F">
        <w:t xml:space="preserve"> </w:t>
      </w:r>
      <w:r>
        <w:t>ANDROİD STUDİO</w:t>
      </w:r>
      <w:r w:rsidR="00CC194F">
        <w:t xml:space="preserve"> </w:t>
      </w:r>
      <w:r>
        <w:t>|</w:t>
      </w:r>
      <w:r w:rsidR="00CC194F">
        <w:t xml:space="preserve"> </w:t>
      </w:r>
      <w:r>
        <w:t>PHO</w:t>
      </w:r>
      <w:r w:rsidR="00CC194F">
        <w:t>TO</w:t>
      </w:r>
      <w:r>
        <w:t>SHOP</w:t>
      </w:r>
      <w:r w:rsidR="00CC194F">
        <w:t xml:space="preserve"> </w:t>
      </w:r>
      <w:r>
        <w:t>|</w:t>
      </w:r>
      <w:r w:rsidR="00CC194F">
        <w:t xml:space="preserve"> </w:t>
      </w:r>
      <w:r>
        <w:t>AFTER EFECTS</w:t>
      </w:r>
      <w:r w:rsidR="00D545A9">
        <w:t>| JAVASCRIPT |</w:t>
      </w:r>
    </w:p>
    <w:p w14:paraId="11DA2032" w14:textId="10CB0D98" w:rsidR="00D545A9" w:rsidRDefault="00D545A9" w:rsidP="00D545A9">
      <w:pPr>
        <w:pStyle w:val="Balk1"/>
      </w:pPr>
      <w:r>
        <w:t>SERTIFIKALAR</w:t>
      </w:r>
    </w:p>
    <w:p w14:paraId="2F98FD25" w14:textId="4942AA3F" w:rsidR="002D7701" w:rsidRDefault="002D7701" w:rsidP="005140BF">
      <w:bookmarkStart w:id="0" w:name="_GoBack"/>
      <w:bookmarkEnd w:id="0"/>
    </w:p>
    <w:p w14:paraId="46011FE4" w14:textId="6EBD5638" w:rsidR="005140BF" w:rsidRPr="001B29CF" w:rsidRDefault="008619F4" w:rsidP="005140BF">
      <w:r w:rsidRPr="008619F4">
        <w:rPr>
          <w:noProof/>
          <w:vertAlign w:val="subscript"/>
        </w:rPr>
        <w:drawing>
          <wp:inline distT="0" distB="0" distL="0" distR="0" wp14:anchorId="21783C05" wp14:editId="559A0468">
            <wp:extent cx="2104372" cy="1401265"/>
            <wp:effectExtent l="0" t="0" r="444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ML5_ile_Web_Geliştirme_Sertifika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0351" cy="145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2D68">
        <w:rPr>
          <w:noProof/>
          <w:lang w:val="en-US" w:eastAsia="en-US"/>
        </w:rPr>
        <w:drawing>
          <wp:inline distT="0" distB="0" distL="0" distR="0" wp14:anchorId="70A1A325" wp14:editId="089CEB34">
            <wp:extent cx="2079321" cy="1398270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S_Temelleri_Sertifika.pd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6660" cy="14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0BF" w:rsidRPr="001B29CF" w:rsidSect="00617B26">
      <w:footerReference w:type="default" r:id="rId12"/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17919" w14:textId="77777777" w:rsidR="003B54B8" w:rsidRDefault="003B54B8">
      <w:pPr>
        <w:spacing w:after="0"/>
      </w:pPr>
      <w:r>
        <w:separator/>
      </w:r>
    </w:p>
  </w:endnote>
  <w:endnote w:type="continuationSeparator" w:id="0">
    <w:p w14:paraId="472B50AB" w14:textId="77777777" w:rsidR="003B54B8" w:rsidRDefault="003B5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GMinchoB">
    <w:altName w:val="HG明朝B"/>
    <w:panose1 w:val="020B0604020202020204"/>
    <w:charset w:val="80"/>
    <w:family w:val="roman"/>
    <w:notTrueType/>
    <w:pitch w:val="default"/>
  </w:font>
  <w:font w:name="Segoe UI">
    <w:panose1 w:val="020B08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0A438" w14:textId="77777777" w:rsidR="00E906A8" w:rsidRDefault="00E906A8">
    <w:pPr>
      <w:pStyle w:val="AltBilgi"/>
    </w:pPr>
    <w:r>
      <w:rPr>
        <w:lang w:bidi="tr-TR"/>
      </w:rPr>
      <w:t xml:space="preserve">Sayfa </w:t>
    </w:r>
    <w:r>
      <w:rPr>
        <w:lang w:bidi="tr-TR"/>
      </w:rPr>
      <w:fldChar w:fldCharType="begin"/>
    </w:r>
    <w:r>
      <w:rPr>
        <w:lang w:bidi="tr-TR"/>
      </w:rPr>
      <w:instrText xml:space="preserve"> PAGE   \* MERGEFORMAT </w:instrText>
    </w:r>
    <w:r>
      <w:rPr>
        <w:lang w:bidi="tr-TR"/>
      </w:rPr>
      <w:fldChar w:fldCharType="separate"/>
    </w:r>
    <w:r>
      <w:rPr>
        <w:noProof/>
        <w:lang w:bidi="tr-TR"/>
      </w:rPr>
      <w:t>2</w:t>
    </w:r>
    <w:r>
      <w:rPr>
        <w:noProof/>
        <w:lang w:bidi="tr-T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96134" w14:textId="77777777" w:rsidR="003B54B8" w:rsidRDefault="003B54B8">
      <w:pPr>
        <w:spacing w:after="0"/>
      </w:pPr>
      <w:r>
        <w:separator/>
      </w:r>
    </w:p>
  </w:footnote>
  <w:footnote w:type="continuationSeparator" w:id="0">
    <w:p w14:paraId="79BC0396" w14:textId="77777777" w:rsidR="003B54B8" w:rsidRDefault="003B54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eMaddemi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Makal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C0B64FD"/>
    <w:multiLevelType w:val="hybridMultilevel"/>
    <w:tmpl w:val="A680F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FC5048"/>
    <w:multiLevelType w:val="multilevel"/>
    <w:tmpl w:val="04090023"/>
    <w:lvl w:ilvl="0">
      <w:start w:val="1"/>
      <w:numFmt w:val="upperRoman"/>
      <w:lvlText w:val="Makal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D9D5ECA"/>
    <w:multiLevelType w:val="multilevel"/>
    <w:tmpl w:val="2DB03242"/>
    <w:lvl w:ilvl="0">
      <w:start w:val="1"/>
      <w:numFmt w:val="decimal"/>
      <w:pStyle w:val="ListeNumaras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0" w15:restartNumberingAfterBreak="0">
    <w:nsid w:val="71866955"/>
    <w:multiLevelType w:val="multilevel"/>
    <w:tmpl w:val="01684A10"/>
    <w:lvl w:ilvl="0">
      <w:start w:val="1"/>
      <w:numFmt w:val="upperRoman"/>
      <w:lvlText w:val="Makal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7"/>
  </w:num>
  <w:num w:numId="16">
    <w:abstractNumId w:val="12"/>
  </w:num>
  <w:num w:numId="17">
    <w:abstractNumId w:val="16"/>
  </w:num>
  <w:num w:numId="18">
    <w:abstractNumId w:val="10"/>
  </w:num>
  <w:num w:numId="19">
    <w:abstractNumId w:val="20"/>
  </w:num>
  <w:num w:numId="20">
    <w:abstractNumId w:val="18"/>
  </w:num>
  <w:num w:numId="21">
    <w:abstractNumId w:val="11"/>
  </w:num>
  <w:num w:numId="22">
    <w:abstractNumId w:val="15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0BF"/>
    <w:rsid w:val="00004A1C"/>
    <w:rsid w:val="000A4F59"/>
    <w:rsid w:val="00141A4C"/>
    <w:rsid w:val="001923AA"/>
    <w:rsid w:val="001B29CF"/>
    <w:rsid w:val="001F7CB6"/>
    <w:rsid w:val="002331E9"/>
    <w:rsid w:val="0028220F"/>
    <w:rsid w:val="002A40CC"/>
    <w:rsid w:val="002D7701"/>
    <w:rsid w:val="003143CA"/>
    <w:rsid w:val="00356C14"/>
    <w:rsid w:val="003967F3"/>
    <w:rsid w:val="003B54B8"/>
    <w:rsid w:val="005140BF"/>
    <w:rsid w:val="00617B26"/>
    <w:rsid w:val="006270A9"/>
    <w:rsid w:val="00675956"/>
    <w:rsid w:val="00677221"/>
    <w:rsid w:val="00681034"/>
    <w:rsid w:val="006E60FF"/>
    <w:rsid w:val="00816216"/>
    <w:rsid w:val="00842227"/>
    <w:rsid w:val="008619F4"/>
    <w:rsid w:val="0087734B"/>
    <w:rsid w:val="008E4FA3"/>
    <w:rsid w:val="0094006C"/>
    <w:rsid w:val="00985610"/>
    <w:rsid w:val="009D5933"/>
    <w:rsid w:val="00B1598B"/>
    <w:rsid w:val="00BD768D"/>
    <w:rsid w:val="00C20F7B"/>
    <w:rsid w:val="00C42D68"/>
    <w:rsid w:val="00C61F8E"/>
    <w:rsid w:val="00C772CA"/>
    <w:rsid w:val="00CA5B42"/>
    <w:rsid w:val="00CC194F"/>
    <w:rsid w:val="00D20FC1"/>
    <w:rsid w:val="00D545A9"/>
    <w:rsid w:val="00E32809"/>
    <w:rsid w:val="00E35557"/>
    <w:rsid w:val="00E40B69"/>
    <w:rsid w:val="00E4650D"/>
    <w:rsid w:val="00E83E4B"/>
    <w:rsid w:val="00E9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8A7ECE"/>
  <w15:docId w15:val="{926B269B-B259-9647-9E09-A3A826E9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tr-TR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iPriority="2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9CF"/>
  </w:style>
  <w:style w:type="paragraph" w:styleId="Balk1">
    <w:name w:val="heading 1"/>
    <w:basedOn w:val="Normal"/>
    <w:link w:val="Balk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140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A7B88" w:themeColor="accent1" w:themeShade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YerTutucuMetni">
    <w:name w:val="Placeholder Text"/>
    <w:basedOn w:val="VarsaylanParagrafYazTipi"/>
    <w:uiPriority w:val="99"/>
    <w:semiHidden/>
    <w:rsid w:val="00E83E4B"/>
    <w:rPr>
      <w:color w:val="393939" w:themeColor="text2" w:themeShade="BF"/>
    </w:rPr>
  </w:style>
  <w:style w:type="paragraph" w:styleId="ListeMaddemi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stBilgi">
    <w:name w:val="header"/>
    <w:basedOn w:val="Normal"/>
    <w:link w:val="stBilgiChar"/>
    <w:uiPriority w:val="99"/>
    <w:unhideWhenUsed/>
    <w:pPr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AltBilgiChar">
    <w:name w:val="Alt Bilgi Char"/>
    <w:basedOn w:val="VarsaylanParagrafYazTipi"/>
    <w:link w:val="AltBilgi"/>
    <w:uiPriority w:val="99"/>
    <w:rsid w:val="00681034"/>
    <w:rPr>
      <w:color w:val="2A7B88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Bal">
    <w:name w:val="TOC Heading"/>
    <w:basedOn w:val="Balk1"/>
    <w:next w:val="Normal"/>
    <w:uiPriority w:val="39"/>
    <w:semiHidden/>
    <w:unhideWhenUsed/>
    <w:qFormat/>
    <w:pPr>
      <w:contextualSpacing w:val="0"/>
      <w:outlineLvl w:val="9"/>
    </w:pPr>
  </w:style>
  <w:style w:type="character" w:styleId="GlVurgulama">
    <w:name w:val="Intense Emphasis"/>
    <w:basedOn w:val="VarsaylanParagrafYazTipi"/>
    <w:uiPriority w:val="21"/>
    <w:semiHidden/>
    <w:unhideWhenUsed/>
    <w:qFormat/>
    <w:rPr>
      <w:i/>
      <w:iCs/>
      <w:color w:val="2A7B88" w:themeColor="accent1" w:themeShade="BF"/>
    </w:rPr>
  </w:style>
  <w:style w:type="character" w:styleId="GlBavuru">
    <w:name w:val="Intense Reference"/>
    <w:basedOn w:val="VarsaylanParagrafYazTipi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Pr>
      <w:i/>
      <w:iCs/>
      <w:color w:val="2A7B88" w:themeColor="accent1" w:themeShade="BF"/>
    </w:rPr>
  </w:style>
  <w:style w:type="paragraph" w:styleId="ListeNumaras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Kpr">
    <w:name w:val="Hyperlink"/>
    <w:basedOn w:val="VarsaylanParagrafYazTipi"/>
    <w:uiPriority w:val="99"/>
    <w:unhideWhenUsed/>
    <w:rsid w:val="00E83E4B"/>
    <w:rPr>
      <w:color w:val="2A7B88" w:themeColor="accent1" w:themeShade="BF"/>
      <w:u w:val="single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83E4B"/>
    <w:rPr>
      <w:szCs w:val="16"/>
    </w:rPr>
  </w:style>
  <w:style w:type="paragraph" w:styleId="bekMetni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E83E4B"/>
    <w:rPr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28220F"/>
    <w:rPr>
      <w:sz w:val="22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220F"/>
    <w:rPr>
      <w:rFonts w:ascii="Segoe UI" w:hAnsi="Segoe UI" w:cs="Segoe UI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8220F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8220F"/>
    <w:rPr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82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8220F"/>
    <w:rPr>
      <w:b/>
      <w:bCs/>
      <w:szCs w:val="20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28220F"/>
    <w:rPr>
      <w:szCs w:val="20"/>
    </w:rPr>
  </w:style>
  <w:style w:type="paragraph" w:styleId="ZarfD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220F"/>
    <w:rPr>
      <w:szCs w:val="20"/>
    </w:rPr>
  </w:style>
  <w:style w:type="character" w:styleId="HTMLKodu">
    <w:name w:val="HTML Code"/>
    <w:basedOn w:val="VarsaylanParagrafYazTipi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lavye">
    <w:name w:val="HTML Keyboard"/>
    <w:basedOn w:val="VarsaylanParagrafYazTipi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28220F"/>
    <w:rPr>
      <w:rFonts w:ascii="Consolas" w:hAnsi="Consolas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kroMetni">
    <w:name w:val="macro"/>
    <w:link w:val="MakroMetni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28220F"/>
    <w:rPr>
      <w:rFonts w:ascii="Consolas" w:hAnsi="Consolas"/>
      <w:szCs w:val="20"/>
    </w:rPr>
  </w:style>
  <w:style w:type="paragraph" w:styleId="DzMetin">
    <w:name w:val="Plain Text"/>
    <w:basedOn w:val="Normal"/>
    <w:link w:val="DzMetin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28220F"/>
    <w:rPr>
      <w:rFonts w:ascii="Consolas" w:hAnsi="Consolas"/>
      <w:szCs w:val="21"/>
    </w:rPr>
  </w:style>
  <w:style w:type="character" w:customStyle="1" w:styleId="Balk4Char">
    <w:name w:val="Başlık 4 Char"/>
    <w:basedOn w:val="VarsaylanParagrafYazTipi"/>
    <w:link w:val="Balk4"/>
    <w:uiPriority w:val="9"/>
    <w:rsid w:val="005140BF"/>
    <w:rPr>
      <w:rFonts w:asciiTheme="majorHAnsi" w:eastAsiaTheme="majorEastAsia" w:hAnsiTheme="majorHAnsi" w:cstheme="majorBidi"/>
      <w:i/>
      <w:iCs/>
      <w:color w:val="2A7B88" w:themeColor="accent1" w:themeShade="BF"/>
    </w:rPr>
  </w:style>
  <w:style w:type="paragraph" w:styleId="Tarih">
    <w:name w:val="Date"/>
    <w:basedOn w:val="Normal"/>
    <w:next w:val="Normal"/>
    <w:link w:val="TarihChar"/>
    <w:uiPriority w:val="99"/>
    <w:rsid w:val="005140BF"/>
    <w:pPr>
      <w:spacing w:after="0"/>
    </w:pPr>
    <w:rPr>
      <w:color w:val="auto"/>
      <w:sz w:val="18"/>
    </w:rPr>
  </w:style>
  <w:style w:type="character" w:customStyle="1" w:styleId="TarihChar">
    <w:name w:val="Tarih Char"/>
    <w:basedOn w:val="VarsaylanParagrafYazTipi"/>
    <w:link w:val="Tarih"/>
    <w:uiPriority w:val="99"/>
    <w:rsid w:val="005140BF"/>
    <w:rPr>
      <w:color w:val="auto"/>
      <w:sz w:val="18"/>
    </w:rPr>
  </w:style>
  <w:style w:type="paragraph" w:styleId="ListeParagraf">
    <w:name w:val="List Paragraph"/>
    <w:basedOn w:val="Normal"/>
    <w:uiPriority w:val="34"/>
    <w:unhideWhenUsed/>
    <w:qFormat/>
    <w:rsid w:val="005140B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D7701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92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yegekargi@gmail.com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yegek\AppData\Roaming\Microsoft\Templates\&#214;zge&#231;mi&#351;%20(renkl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777C1FF51949EA80F68D0DFCE5FD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53A341-25A9-4E36-BB0E-A22EBC5BAAE3}"/>
      </w:docPartPr>
      <w:docPartBody>
        <w:p w:rsidR="00A8664B" w:rsidRDefault="00C00CA4">
          <w:pPr>
            <w:pStyle w:val="CA777C1FF51949EA80F68D0DFCE5FD84"/>
          </w:pPr>
          <w:r>
            <w:rPr>
              <w:lang w:bidi="tr-TR"/>
            </w:rPr>
            <w:t>Eğitim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GMinchoB">
    <w:altName w:val="HG明朝B"/>
    <w:panose1 w:val="020B0604020202020204"/>
    <w:charset w:val="80"/>
    <w:family w:val="roman"/>
    <w:notTrueType/>
    <w:pitch w:val="default"/>
  </w:font>
  <w:font w:name="Segoe UI">
    <w:panose1 w:val="020B08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DE7"/>
    <w:rsid w:val="001F7CB6"/>
    <w:rsid w:val="003F25F7"/>
    <w:rsid w:val="005E2DE7"/>
    <w:rsid w:val="009357C5"/>
    <w:rsid w:val="00935A1E"/>
    <w:rsid w:val="00A36647"/>
    <w:rsid w:val="00A8664B"/>
    <w:rsid w:val="00C00CA4"/>
    <w:rsid w:val="00C13769"/>
    <w:rsid w:val="00E817AA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5E25EC1D6F44D888776B8899C0AB767">
    <w:name w:val="25E25EC1D6F44D888776B8899C0AB767"/>
  </w:style>
  <w:style w:type="paragraph" w:customStyle="1" w:styleId="9790EC96D948477691208D9A05E11B88">
    <w:name w:val="9790EC96D948477691208D9A05E11B88"/>
  </w:style>
  <w:style w:type="paragraph" w:customStyle="1" w:styleId="5E55FA645EE549DFB81A194686648805">
    <w:name w:val="5E55FA645EE549DFB81A194686648805"/>
  </w:style>
  <w:style w:type="paragraph" w:customStyle="1" w:styleId="5EC3EAB61EF043D996B11FD7558D5CF1">
    <w:name w:val="5EC3EAB61EF043D996B11FD7558D5CF1"/>
  </w:style>
  <w:style w:type="paragraph" w:customStyle="1" w:styleId="2849ED7342964A66928C6B498E8C38A2">
    <w:name w:val="2849ED7342964A66928C6B498E8C38A2"/>
  </w:style>
  <w:style w:type="paragraph" w:customStyle="1" w:styleId="17343BA19BDB4E908736306B2A49A6B5">
    <w:name w:val="17343BA19BDB4E908736306B2A49A6B5"/>
  </w:style>
  <w:style w:type="paragraph" w:customStyle="1" w:styleId="CA777C1FF51949EA80F68D0DFCE5FD84">
    <w:name w:val="CA777C1FF51949EA80F68D0DFCE5FD84"/>
  </w:style>
  <w:style w:type="paragraph" w:customStyle="1" w:styleId="0CA83D673B454659BD7B1839B8D14599">
    <w:name w:val="0CA83D673B454659BD7B1839B8D14599"/>
  </w:style>
  <w:style w:type="paragraph" w:customStyle="1" w:styleId="AEACE682BDEF4208A7F535035F43A890">
    <w:name w:val="AEACE682BDEF4208A7F535035F43A890"/>
  </w:style>
  <w:style w:type="paragraph" w:customStyle="1" w:styleId="59E0C05C352F461AA5E0353B3D9D678A">
    <w:name w:val="59E0C05C352F461AA5E0353B3D9D678A"/>
  </w:style>
  <w:style w:type="paragraph" w:customStyle="1" w:styleId="8C2A1E70803E49589973D79DE0EDF479">
    <w:name w:val="8C2A1E70803E49589973D79DE0EDF479"/>
  </w:style>
  <w:style w:type="paragraph" w:customStyle="1" w:styleId="69DBD06E4C7B4A96A970C063455876B1">
    <w:name w:val="69DBD06E4C7B4A96A970C063455876B1"/>
  </w:style>
  <w:style w:type="paragraph" w:customStyle="1" w:styleId="811210F02A814DE087A13D40063A9C58">
    <w:name w:val="811210F02A814DE087A13D40063A9C58"/>
  </w:style>
  <w:style w:type="paragraph" w:customStyle="1" w:styleId="622E453989904F9B88A1676B0AFE14AB">
    <w:name w:val="622E453989904F9B88A1676B0AFE14AB"/>
  </w:style>
  <w:style w:type="paragraph" w:customStyle="1" w:styleId="1AECF1660C1D42BDBCD5109007B63BBA">
    <w:name w:val="1AECF1660C1D42BDBCD5109007B63BBA"/>
  </w:style>
  <w:style w:type="paragraph" w:customStyle="1" w:styleId="2114398DAE3D43F39A75CFECBB08B4AD">
    <w:name w:val="2114398DAE3D43F39A75CFECBB08B4AD"/>
  </w:style>
  <w:style w:type="paragraph" w:customStyle="1" w:styleId="E804A3DE6B854604946585CAEFBA3E58">
    <w:name w:val="E804A3DE6B854604946585CAEFBA3E58"/>
  </w:style>
  <w:style w:type="paragraph" w:customStyle="1" w:styleId="6AA49D900BBE4D448D2C81CC31BB8F0F">
    <w:name w:val="6AA49D900BBE4D448D2C81CC31BB8F0F"/>
  </w:style>
  <w:style w:type="paragraph" w:customStyle="1" w:styleId="716C19868834466FBFFCB940F7E32BD6">
    <w:name w:val="716C19868834466FBFFCB940F7E32BD6"/>
  </w:style>
  <w:style w:type="paragraph" w:customStyle="1" w:styleId="E191D015363B47079CA723F7B14318AC">
    <w:name w:val="E191D015363B47079CA723F7B14318AC"/>
  </w:style>
  <w:style w:type="paragraph" w:customStyle="1" w:styleId="CCEAA9D7A76F42F29B05C0B54D8ACD5A">
    <w:name w:val="CCEAA9D7A76F42F29B05C0B54D8ACD5A"/>
  </w:style>
  <w:style w:type="paragraph" w:customStyle="1" w:styleId="7AE32B5F074F4E7A9A7AF85EA2AD31B6">
    <w:name w:val="7AE32B5F074F4E7A9A7AF85EA2AD31B6"/>
  </w:style>
  <w:style w:type="paragraph" w:customStyle="1" w:styleId="C715F3897B9C4C6EA9072B46A3EB7968">
    <w:name w:val="C715F3897B9C4C6EA9072B46A3EB7968"/>
  </w:style>
  <w:style w:type="paragraph" w:customStyle="1" w:styleId="62285232B5AA44D0AF200DF54C75F431">
    <w:name w:val="62285232B5AA44D0AF200DF54C75F431"/>
  </w:style>
  <w:style w:type="paragraph" w:customStyle="1" w:styleId="E51F419979DA4067BCDDD03545CA3C9A">
    <w:name w:val="E51F419979DA4067BCDDD03545CA3C9A"/>
  </w:style>
  <w:style w:type="paragraph" w:customStyle="1" w:styleId="E23D81A69BF544A79625DE0C681A71F4">
    <w:name w:val="E23D81A69BF544A79625DE0C681A71F4"/>
  </w:style>
  <w:style w:type="paragraph" w:customStyle="1" w:styleId="C5E6CCB19D2949D28E743ABFFC21573A">
    <w:name w:val="C5E6CCB19D2949D28E743ABFFC21573A"/>
  </w:style>
  <w:style w:type="paragraph" w:customStyle="1" w:styleId="B9D5AF07972D4297833E3B9D4A1F1D00">
    <w:name w:val="B9D5AF07972D4297833E3B9D4A1F1D00"/>
  </w:style>
  <w:style w:type="paragraph" w:customStyle="1" w:styleId="99FC4D3D155F4D6D8BE1B6054828FC3F">
    <w:name w:val="99FC4D3D155F4D6D8BE1B6054828FC3F"/>
  </w:style>
  <w:style w:type="paragraph" w:customStyle="1" w:styleId="40DD73A6017948EA982EC5468CE29EDA">
    <w:name w:val="40DD73A6017948EA982EC5468CE29EDA"/>
  </w:style>
  <w:style w:type="paragraph" w:customStyle="1" w:styleId="D42DB1E87E454BB7A98636C46E9FC0D3">
    <w:name w:val="D42DB1E87E454BB7A98636C46E9FC0D3"/>
  </w:style>
  <w:style w:type="paragraph" w:customStyle="1" w:styleId="48D2668388B2461280510B9B16DD6C09">
    <w:name w:val="48D2668388B2461280510B9B16DD6C09"/>
  </w:style>
  <w:style w:type="paragraph" w:customStyle="1" w:styleId="38FB1F5382F146A088B9EE1A9B8C7035">
    <w:name w:val="38FB1F5382F146A088B9EE1A9B8C70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C9CBB-565D-1247-9196-BDD42B26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C:\Users\yegek\AppData\Roaming\Microsoft\Templates\Özgeçmiş (renkli).dotx</Template>
  <TotalTime>56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yiğit ege kargı</dc:creator>
  <cp:keywords/>
  <cp:lastModifiedBy>Microsoft Office User</cp:lastModifiedBy>
  <cp:revision>14</cp:revision>
  <dcterms:created xsi:type="dcterms:W3CDTF">2025-03-22T17:50:00Z</dcterms:created>
  <dcterms:modified xsi:type="dcterms:W3CDTF">2026-01-22T16:05:00Z</dcterms:modified>
  <cp:version/>
</cp:coreProperties>
</file>